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5B" w:rsidRDefault="00BB1C5B" w:rsidP="004A79A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BB1C5B" w:rsidRPr="0041102B" w:rsidRDefault="00BB1C5B" w:rsidP="007F7ACE">
      <w:pPr>
        <w:autoSpaceDE w:val="0"/>
        <w:autoSpaceDN w:val="0"/>
        <w:adjustRightInd w:val="0"/>
        <w:spacing w:after="0" w:line="360" w:lineRule="auto"/>
        <w:rPr>
          <w:rFonts w:ascii="Helv" w:hAnsi="Helv" w:cs="Helv"/>
          <w:b/>
          <w:color w:val="000000"/>
          <w:sz w:val="20"/>
          <w:szCs w:val="20"/>
          <w:lang w:val="fr-FR"/>
        </w:rPr>
      </w:pPr>
      <w:r w:rsidRPr="007F7ACE">
        <w:rPr>
          <w:rStyle w:val="hps"/>
          <w:rFonts w:ascii="Arial" w:hAnsi="Arial" w:cs="Arial"/>
          <w:b/>
          <w:color w:val="333333"/>
          <w:lang w:val="fr-FR"/>
        </w:rPr>
        <w:t>TDR</w:t>
      </w:r>
      <w:r>
        <w:rPr>
          <w:rStyle w:val="hps"/>
          <w:rFonts w:ascii="Arial" w:hAnsi="Arial" w:cs="Arial"/>
          <w:b/>
          <w:color w:val="333333"/>
          <w:lang w:val="fr-FR"/>
        </w:rPr>
        <w:t xml:space="preserve"> </w:t>
      </w:r>
      <w:r w:rsidRPr="007F7ACE">
        <w:rPr>
          <w:rStyle w:val="hps"/>
          <w:rFonts w:ascii="Arial" w:hAnsi="Arial" w:cs="Arial"/>
          <w:b/>
          <w:color w:val="333333"/>
          <w:lang w:val="fr-FR"/>
        </w:rPr>
        <w:t>pour</w:t>
      </w:r>
      <w:r>
        <w:rPr>
          <w:rStyle w:val="hps"/>
          <w:rFonts w:ascii="Arial" w:hAnsi="Arial" w:cs="Arial"/>
          <w:b/>
          <w:color w:val="333333"/>
          <w:lang w:val="fr-FR"/>
        </w:rPr>
        <w:t xml:space="preserve"> le recrutement d’</w:t>
      </w:r>
      <w:r w:rsidRPr="007F7ACE">
        <w:rPr>
          <w:rStyle w:val="hps"/>
          <w:rFonts w:ascii="Arial" w:hAnsi="Arial" w:cs="Arial"/>
          <w:b/>
          <w:color w:val="333333"/>
          <w:lang w:val="fr-FR"/>
        </w:rPr>
        <w:t xml:space="preserve"> un stagiaire</w:t>
      </w:r>
      <w:r>
        <w:rPr>
          <w:rStyle w:val="hps"/>
          <w:rFonts w:ascii="Arial" w:hAnsi="Arial" w:cs="Arial"/>
          <w:b/>
          <w:color w:val="333333"/>
          <w:lang w:val="fr-FR"/>
        </w:rPr>
        <w:t xml:space="preserve"> au Bureau de </w:t>
      </w:r>
      <w:smartTag w:uri="urn:schemas-microsoft-com:office:smarttags" w:element="PersonName">
        <w:smartTagPr>
          <w:attr w:name="ProductID" w:val="la Banque"/>
        </w:smartTagPr>
        <w:r>
          <w:rPr>
            <w:rStyle w:val="hps"/>
            <w:rFonts w:ascii="Arial" w:hAnsi="Arial" w:cs="Arial"/>
            <w:b/>
            <w:color w:val="333333"/>
            <w:lang w:val="fr-FR"/>
          </w:rPr>
          <w:t>la Banque</w:t>
        </w:r>
      </w:smartTag>
      <w:r>
        <w:rPr>
          <w:rStyle w:val="hps"/>
          <w:rFonts w:ascii="Arial" w:hAnsi="Arial" w:cs="Arial"/>
          <w:b/>
          <w:color w:val="333333"/>
          <w:lang w:val="fr-FR"/>
        </w:rPr>
        <w:t xml:space="preserve"> mondiale du </w:t>
      </w:r>
      <w:r w:rsidRPr="007F7ACE">
        <w:rPr>
          <w:rStyle w:val="hps"/>
          <w:rFonts w:ascii="Arial" w:hAnsi="Arial" w:cs="Arial"/>
          <w:b/>
          <w:color w:val="333333"/>
          <w:lang w:val="fr-FR"/>
        </w:rPr>
        <w:t>Bénin</w:t>
      </w:r>
    </w:p>
    <w:p w:rsidR="00BB1C5B" w:rsidRDefault="00BB1C5B" w:rsidP="007F7ACE">
      <w:pPr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color w:val="333333"/>
          <w:lang w:val="fr-FR"/>
        </w:rPr>
      </w:pPr>
    </w:p>
    <w:p w:rsidR="00BB1C5B" w:rsidRDefault="00BB1C5B" w:rsidP="007F7ACE">
      <w:pPr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color w:val="333333"/>
          <w:lang w:val="fr-FR"/>
        </w:rPr>
      </w:pPr>
      <w:r w:rsidRPr="002D48E7">
        <w:rPr>
          <w:rStyle w:val="hps"/>
          <w:rFonts w:ascii="Arial" w:hAnsi="Arial" w:cs="Arial"/>
          <w:b/>
          <w:color w:val="333333"/>
          <w:lang w:val="fr-FR"/>
        </w:rPr>
        <w:t>Période</w:t>
      </w:r>
      <w:r>
        <w:rPr>
          <w:rStyle w:val="hps"/>
          <w:rFonts w:ascii="Arial" w:hAnsi="Arial" w:cs="Arial"/>
          <w:b/>
          <w:color w:val="333333"/>
          <w:lang w:val="fr-FR"/>
        </w:rPr>
        <w:t xml:space="preserve"> : </w:t>
      </w:r>
      <w:r>
        <w:rPr>
          <w:rStyle w:val="hps"/>
          <w:rFonts w:ascii="Arial" w:hAnsi="Arial" w:cs="Arial"/>
          <w:b/>
          <w:color w:val="333333"/>
          <w:lang w:val="fr-FR"/>
        </w:rPr>
        <w:tab/>
      </w:r>
      <w:r>
        <w:rPr>
          <w:rStyle w:val="hps"/>
          <w:rFonts w:ascii="Arial" w:hAnsi="Arial" w:cs="Arial"/>
          <w:b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 xml:space="preserve"> 12 mois</w:t>
      </w:r>
      <w:r>
        <w:rPr>
          <w:rFonts w:ascii="Arial" w:hAnsi="Arial" w:cs="Arial"/>
          <w:color w:val="333333"/>
          <w:lang w:val="fr-FR"/>
        </w:rPr>
        <w:t xml:space="preserve">, deux </w:t>
      </w:r>
      <w:r>
        <w:rPr>
          <w:rStyle w:val="hps"/>
          <w:rFonts w:ascii="Arial" w:hAnsi="Arial" w:cs="Arial"/>
          <w:color w:val="333333"/>
          <w:lang w:val="fr-FR"/>
        </w:rPr>
        <w:t>contrats de 150 jours; date de début</w:t>
      </w:r>
      <w:r>
        <w:rPr>
          <w:rFonts w:ascii="Arial" w:hAnsi="Arial" w:cs="Arial"/>
          <w:color w:val="333333"/>
          <w:lang w:val="fr-FR"/>
        </w:rPr>
        <w:t xml:space="preserve">: Janvier </w:t>
      </w:r>
      <w:r>
        <w:rPr>
          <w:rStyle w:val="hps"/>
          <w:rFonts w:ascii="Arial" w:hAnsi="Arial" w:cs="Arial"/>
          <w:color w:val="333333"/>
          <w:lang w:val="fr-FR"/>
        </w:rPr>
        <w:t>2013;date</w:t>
      </w:r>
    </w:p>
    <w:p w:rsidR="00BB1C5B" w:rsidRDefault="00BB1C5B" w:rsidP="002D48E7">
      <w:pPr>
        <w:autoSpaceDE w:val="0"/>
        <w:autoSpaceDN w:val="0"/>
        <w:adjustRightInd w:val="0"/>
        <w:spacing w:after="0" w:line="360" w:lineRule="auto"/>
        <w:ind w:left="1440" w:firstLine="720"/>
        <w:rPr>
          <w:rStyle w:val="hps"/>
          <w:rFonts w:ascii="Arial" w:hAnsi="Arial" w:cs="Arial"/>
          <w:color w:val="333333"/>
          <w:lang w:val="fr-FR"/>
        </w:rPr>
      </w:pPr>
      <w:r>
        <w:rPr>
          <w:rStyle w:val="hps"/>
          <w:rFonts w:ascii="Arial" w:hAnsi="Arial" w:cs="Arial"/>
          <w:color w:val="333333"/>
          <w:lang w:val="fr-FR"/>
        </w:rPr>
        <w:t xml:space="preserve"> de fin : </w:t>
      </w:r>
      <w:r>
        <w:rPr>
          <w:rFonts w:ascii="Arial" w:hAnsi="Arial" w:cs="Arial"/>
          <w:color w:val="333333"/>
          <w:lang w:val="fr-FR"/>
        </w:rPr>
        <w:t>décembre</w:t>
      </w:r>
      <w:r>
        <w:rPr>
          <w:rStyle w:val="hps"/>
          <w:rFonts w:ascii="Arial" w:hAnsi="Arial" w:cs="Arial"/>
          <w:color w:val="333333"/>
          <w:lang w:val="fr-FR"/>
        </w:rPr>
        <w:t xml:space="preserve"> 2013. </w:t>
      </w:r>
    </w:p>
    <w:p w:rsidR="00BB1C5B" w:rsidRDefault="00BB1C5B" w:rsidP="002D48E7">
      <w:pPr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color w:val="333333"/>
          <w:lang w:val="fr-FR"/>
        </w:rPr>
      </w:pPr>
      <w:r w:rsidRPr="002D48E7">
        <w:rPr>
          <w:rStyle w:val="hps"/>
          <w:rFonts w:ascii="Arial" w:hAnsi="Arial" w:cs="Arial"/>
          <w:b/>
          <w:color w:val="333333"/>
          <w:lang w:val="fr-FR"/>
        </w:rPr>
        <w:t>Statut</w:t>
      </w:r>
      <w:r>
        <w:rPr>
          <w:rFonts w:ascii="Arial" w:hAnsi="Arial" w:cs="Arial"/>
          <w:color w:val="333333"/>
          <w:lang w:val="fr-FR"/>
        </w:rPr>
        <w:tab/>
      </w:r>
      <w:r>
        <w:rPr>
          <w:rFonts w:ascii="Arial" w:hAnsi="Arial" w:cs="Arial"/>
          <w:color w:val="333333"/>
          <w:lang w:val="fr-FR"/>
        </w:rPr>
        <w:tab/>
      </w:r>
      <w:r>
        <w:rPr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>STC</w:t>
      </w:r>
      <w:r>
        <w:rPr>
          <w:rFonts w:ascii="Arial" w:hAnsi="Arial" w:cs="Arial"/>
          <w:color w:val="333333"/>
          <w:lang w:val="fr-FR"/>
        </w:rPr>
        <w:t>, recrutement local.</w:t>
      </w:r>
      <w:r>
        <w:rPr>
          <w:rFonts w:ascii="Arial" w:hAnsi="Arial" w:cs="Arial"/>
          <w:color w:val="333333"/>
          <w:lang w:val="fr-FR"/>
        </w:rPr>
        <w:br/>
      </w:r>
      <w:r w:rsidRPr="002D48E7">
        <w:rPr>
          <w:rStyle w:val="hps"/>
          <w:rFonts w:ascii="Arial" w:hAnsi="Arial" w:cs="Arial"/>
          <w:b/>
          <w:color w:val="333333"/>
          <w:lang w:val="fr-FR"/>
        </w:rPr>
        <w:t>Qualifications</w:t>
      </w:r>
      <w:r>
        <w:rPr>
          <w:rStyle w:val="hps"/>
          <w:rFonts w:ascii="Arial" w:hAnsi="Arial" w:cs="Arial"/>
          <w:color w:val="333333"/>
          <w:lang w:val="fr-FR"/>
        </w:rPr>
        <w:t xml:space="preserve"> : </w:t>
      </w:r>
      <w:r>
        <w:rPr>
          <w:rStyle w:val="hps"/>
          <w:rFonts w:ascii="Arial" w:hAnsi="Arial" w:cs="Arial"/>
          <w:color w:val="333333"/>
          <w:lang w:val="fr-FR"/>
        </w:rPr>
        <w:tab/>
        <w:t xml:space="preserve">Le/la candidate doit être familiarisé (e) avec les questions de </w:t>
      </w:r>
    </w:p>
    <w:p w:rsidR="00BB1C5B" w:rsidRDefault="00BB1C5B" w:rsidP="002D48E7">
      <w:pPr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color w:val="333333"/>
          <w:lang w:val="fr-FR"/>
        </w:rPr>
      </w:pPr>
      <w:r>
        <w:rPr>
          <w:rStyle w:val="hps"/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ab/>
        <w:t>Développement et  de croissance</w:t>
      </w:r>
      <w:r>
        <w:rPr>
          <w:rFonts w:ascii="Arial" w:hAnsi="Arial" w:cs="Arial"/>
          <w:color w:val="333333"/>
          <w:lang w:val="fr-FR"/>
        </w:rPr>
        <w:t xml:space="preserve">; et avoir un Master </w:t>
      </w:r>
      <w:r>
        <w:rPr>
          <w:rStyle w:val="hps"/>
          <w:rFonts w:ascii="Arial" w:hAnsi="Arial" w:cs="Arial"/>
          <w:color w:val="333333"/>
          <w:lang w:val="fr-FR"/>
        </w:rPr>
        <w:t xml:space="preserve">en administration </w:t>
      </w:r>
    </w:p>
    <w:p w:rsidR="00BB1C5B" w:rsidRDefault="00BB1C5B" w:rsidP="002D48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lang w:val="fr-FR"/>
        </w:rPr>
      </w:pPr>
      <w:r>
        <w:rPr>
          <w:rStyle w:val="hps"/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ab/>
        <w:t>des affaires</w:t>
      </w:r>
      <w:r>
        <w:rPr>
          <w:rFonts w:ascii="Arial" w:hAnsi="Arial" w:cs="Arial"/>
          <w:color w:val="333333"/>
          <w:lang w:val="fr-FR"/>
        </w:rPr>
        <w:t xml:space="preserve">, en économie </w:t>
      </w:r>
      <w:r>
        <w:rPr>
          <w:rStyle w:val="hps"/>
          <w:rFonts w:ascii="Arial" w:hAnsi="Arial" w:cs="Arial"/>
          <w:color w:val="333333"/>
          <w:lang w:val="fr-FR"/>
        </w:rPr>
        <w:t>ou en droit.</w:t>
      </w:r>
      <w:r>
        <w:rPr>
          <w:rFonts w:ascii="Arial" w:hAnsi="Arial" w:cs="Arial"/>
          <w:color w:val="333333"/>
          <w:lang w:val="fr-FR"/>
        </w:rPr>
        <w:br/>
      </w:r>
      <w:r w:rsidRPr="002D48E7">
        <w:rPr>
          <w:rStyle w:val="hps"/>
          <w:rFonts w:ascii="Arial" w:hAnsi="Arial" w:cs="Arial"/>
          <w:b/>
          <w:color w:val="333333"/>
          <w:lang w:val="fr-FR"/>
        </w:rPr>
        <w:t>Lieu</w:t>
      </w:r>
      <w:r>
        <w:rPr>
          <w:rStyle w:val="hps"/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ab/>
        <w:t xml:space="preserve"> Cotonou.</w:t>
      </w:r>
      <w:r>
        <w:rPr>
          <w:rFonts w:ascii="Arial" w:hAnsi="Arial" w:cs="Arial"/>
          <w:color w:val="333333"/>
          <w:lang w:val="fr-FR"/>
        </w:rPr>
        <w:br/>
      </w:r>
      <w:r w:rsidRPr="002D48E7">
        <w:rPr>
          <w:rStyle w:val="hps"/>
          <w:rFonts w:ascii="Arial" w:hAnsi="Arial" w:cs="Arial"/>
          <w:b/>
          <w:color w:val="333333"/>
          <w:lang w:val="fr-FR"/>
        </w:rPr>
        <w:t>Exigences</w:t>
      </w:r>
      <w:r>
        <w:rPr>
          <w:rStyle w:val="hps"/>
          <w:rFonts w:ascii="Arial" w:hAnsi="Arial" w:cs="Arial"/>
          <w:color w:val="333333"/>
          <w:lang w:val="fr-FR"/>
        </w:rPr>
        <w:t> :</w:t>
      </w:r>
      <w:r>
        <w:rPr>
          <w:rStyle w:val="hps"/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ab/>
        <w:t>Français et Anglais</w:t>
      </w:r>
      <w:r>
        <w:rPr>
          <w:rFonts w:ascii="Arial" w:hAnsi="Arial" w:cs="Arial"/>
          <w:color w:val="333333"/>
          <w:lang w:val="fr-FR"/>
        </w:rPr>
        <w:t xml:space="preserve">; le/la </w:t>
      </w:r>
      <w:r>
        <w:rPr>
          <w:rStyle w:val="hps"/>
          <w:rFonts w:ascii="Arial" w:hAnsi="Arial" w:cs="Arial"/>
          <w:color w:val="333333"/>
          <w:lang w:val="fr-FR"/>
        </w:rPr>
        <w:t xml:space="preserve">candidat (e)doit être capable de </w:t>
      </w:r>
      <w:r>
        <w:rPr>
          <w:rFonts w:ascii="Arial" w:hAnsi="Arial" w:cs="Arial"/>
          <w:color w:val="333333"/>
          <w:lang w:val="fr-FR"/>
        </w:rPr>
        <w:t xml:space="preserve">préparer des </w:t>
      </w:r>
    </w:p>
    <w:p w:rsidR="00BB1C5B" w:rsidRDefault="00BB1C5B" w:rsidP="002D48E7">
      <w:pPr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color w:val="333333"/>
          <w:lang w:val="fr-FR"/>
        </w:rPr>
      </w:pPr>
      <w:r w:rsidRPr="002D48E7">
        <w:rPr>
          <w:rStyle w:val="hps"/>
          <w:rFonts w:ascii="Arial" w:hAnsi="Arial" w:cs="Arial"/>
          <w:b/>
          <w:color w:val="333333"/>
          <w:lang w:val="fr-FR"/>
        </w:rPr>
        <w:t>linguistiques</w:t>
      </w:r>
      <w:r>
        <w:rPr>
          <w:rFonts w:ascii="Arial" w:hAnsi="Arial" w:cs="Arial"/>
          <w:color w:val="333333"/>
          <w:lang w:val="fr-FR"/>
        </w:rPr>
        <w:tab/>
      </w:r>
      <w:r>
        <w:rPr>
          <w:rFonts w:ascii="Arial" w:hAnsi="Arial" w:cs="Arial"/>
          <w:color w:val="333333"/>
          <w:lang w:val="fr-FR"/>
        </w:rPr>
        <w:tab/>
      </w:r>
      <w:r>
        <w:rPr>
          <w:rStyle w:val="hps"/>
          <w:rFonts w:ascii="Arial" w:hAnsi="Arial" w:cs="Arial"/>
          <w:color w:val="333333"/>
          <w:lang w:val="fr-FR"/>
        </w:rPr>
        <w:t>projets de document avec la même aisance en français et en anglais.</w:t>
      </w:r>
    </w:p>
    <w:p w:rsidR="00BB1C5B" w:rsidRDefault="00BB1C5B" w:rsidP="002D48E7">
      <w:pPr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color w:val="333333"/>
          <w:lang w:val="fr-FR"/>
        </w:rPr>
      </w:pPr>
    </w:p>
    <w:p w:rsidR="00BB1C5B" w:rsidRPr="002D48E7" w:rsidRDefault="00BB1C5B" w:rsidP="002D48E7">
      <w:pPr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b/>
          <w:color w:val="333333"/>
          <w:lang w:val="fr-FR"/>
        </w:rPr>
      </w:pPr>
      <w:r w:rsidRPr="002D48E7">
        <w:rPr>
          <w:rStyle w:val="hps"/>
          <w:rFonts w:ascii="Arial" w:hAnsi="Arial" w:cs="Arial"/>
          <w:b/>
          <w:color w:val="333333"/>
          <w:lang w:val="fr-FR"/>
        </w:rPr>
        <w:t>Responsabilités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 xml:space="preserve">Apporter un  appui au Représentant Résident (RR) </w:t>
      </w:r>
      <w:r w:rsidRPr="00590733">
        <w:rPr>
          <w:rFonts w:ascii="Arial" w:hAnsi="Arial" w:cs="Arial"/>
          <w:color w:val="333333"/>
          <w:lang w:val="fr-FR"/>
        </w:rPr>
        <w:t xml:space="preserve">et </w:t>
      </w:r>
      <w:r w:rsidRPr="00590733">
        <w:rPr>
          <w:rStyle w:val="hps"/>
          <w:rFonts w:ascii="Arial" w:hAnsi="Arial" w:cs="Arial"/>
          <w:color w:val="333333"/>
          <w:lang w:val="fr-FR"/>
        </w:rPr>
        <w:t>au Coordonnateur de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Programme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Fonts w:ascii="Arial" w:hAnsi="Arial" w:cs="Arial"/>
          <w:color w:val="333333"/>
          <w:lang w:val="fr-FR"/>
        </w:rPr>
        <w:t>P</w:t>
      </w:r>
      <w:r w:rsidRPr="00590733">
        <w:rPr>
          <w:rStyle w:val="hps"/>
          <w:rFonts w:ascii="Arial" w:hAnsi="Arial" w:cs="Arial"/>
          <w:color w:val="333333"/>
          <w:lang w:val="fr-FR"/>
        </w:rPr>
        <w:t>ays (</w:t>
      </w:r>
      <w:r w:rsidRPr="00590733">
        <w:rPr>
          <w:rFonts w:ascii="Arial" w:hAnsi="Arial" w:cs="Arial"/>
          <w:color w:val="333333"/>
          <w:lang w:val="fr-FR"/>
        </w:rPr>
        <w:t xml:space="preserve">CPP) </w:t>
      </w:r>
      <w:r w:rsidRPr="00590733">
        <w:rPr>
          <w:rStyle w:val="hps"/>
          <w:rFonts w:ascii="Arial" w:hAnsi="Arial" w:cs="Arial"/>
          <w:color w:val="333333"/>
          <w:lang w:val="fr-FR"/>
        </w:rPr>
        <w:t>dans la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gestion quotidienne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du portefeuille ;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Aider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l'assistant (e) de programme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dans la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préparation et le suivi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des actions</w:t>
      </w:r>
      <w:r w:rsidRPr="00590733">
        <w:rPr>
          <w:rFonts w:ascii="Arial" w:hAnsi="Arial" w:cs="Arial"/>
          <w:color w:val="333333"/>
          <w:lang w:val="fr-FR"/>
        </w:rPr>
        <w:t xml:space="preserve"> des réunions conjointes bimestrielles</w:t>
      </w:r>
      <w:r w:rsidRPr="00590733">
        <w:rPr>
          <w:rStyle w:val="hps"/>
          <w:rFonts w:ascii="Arial" w:hAnsi="Arial" w:cs="Arial"/>
          <w:color w:val="333333"/>
          <w:lang w:val="fr-FR"/>
        </w:rPr>
        <w:t xml:space="preserve"> BM/Gouvernement du comité de pilotage pour le  suivi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du portefeuille,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et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prendre la relève de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cette responsabilité ;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Aider à la préparation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du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>
        <w:rPr>
          <w:rFonts w:ascii="Arial" w:hAnsi="Arial" w:cs="Arial"/>
          <w:color w:val="333333"/>
          <w:lang w:val="fr-FR"/>
        </w:rPr>
        <w:t>Programme de revue du portefeuille (</w:t>
      </w:r>
      <w:r w:rsidRPr="00590733">
        <w:rPr>
          <w:rStyle w:val="hps"/>
          <w:rFonts w:ascii="Arial" w:hAnsi="Arial" w:cs="Arial"/>
          <w:color w:val="333333"/>
          <w:lang w:val="fr-FR"/>
        </w:rPr>
        <w:t>CPPR</w:t>
      </w:r>
      <w:r>
        <w:rPr>
          <w:rStyle w:val="hps"/>
          <w:rFonts w:ascii="Arial" w:hAnsi="Arial" w:cs="Arial"/>
          <w:color w:val="333333"/>
          <w:lang w:val="fr-FR"/>
        </w:rPr>
        <w:t>)</w:t>
      </w:r>
      <w:bookmarkStart w:id="0" w:name="_GoBack"/>
      <w:bookmarkEnd w:id="0"/>
      <w:r w:rsidRPr="00590733">
        <w:rPr>
          <w:rStyle w:val="hps"/>
          <w:rFonts w:ascii="Arial" w:hAnsi="Arial" w:cs="Arial"/>
          <w:color w:val="333333"/>
          <w:lang w:val="fr-FR"/>
        </w:rPr>
        <w:t> ;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Préparer les documents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officiels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selon les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 xml:space="preserve">politiques de </w:t>
      </w:r>
      <w:smartTag w:uri="urn:schemas-microsoft-com:office:smarttags" w:element="PersonName">
        <w:smartTagPr>
          <w:attr w:name="ProductID" w:val="la Banque"/>
        </w:smartTagPr>
        <w:r w:rsidRPr="00590733">
          <w:rPr>
            <w:rStyle w:val="hps"/>
            <w:rFonts w:ascii="Arial" w:hAnsi="Arial" w:cs="Arial"/>
            <w:color w:val="333333"/>
            <w:lang w:val="fr-FR"/>
          </w:rPr>
          <w:t>la Banque</w:t>
        </w:r>
      </w:smartTag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et des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procédures relatives aux opérations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 xml:space="preserve">de </w:t>
      </w:r>
      <w:smartTag w:uri="urn:schemas-microsoft-com:office:smarttags" w:element="PersonName">
        <w:smartTagPr>
          <w:attr w:name="ProductID" w:val="la Banque"/>
        </w:smartTagPr>
        <w:r w:rsidRPr="00590733">
          <w:rPr>
            <w:rStyle w:val="hps"/>
            <w:rFonts w:ascii="Arial" w:hAnsi="Arial" w:cs="Arial"/>
            <w:color w:val="333333"/>
            <w:lang w:val="fr-FR"/>
          </w:rPr>
          <w:t>la Banque</w:t>
        </w:r>
      </w:smartTag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au Bénin ;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Sous la supervision</w:t>
      </w:r>
      <w:r>
        <w:rPr>
          <w:rStyle w:val="hps"/>
          <w:rFonts w:ascii="Arial" w:hAnsi="Arial" w:cs="Arial"/>
          <w:color w:val="333333"/>
          <w:lang w:val="fr-FR"/>
        </w:rPr>
        <w:t xml:space="preserve"> du </w:t>
      </w:r>
      <w:r w:rsidRPr="00590733">
        <w:rPr>
          <w:rStyle w:val="hps"/>
          <w:rFonts w:ascii="Arial" w:hAnsi="Arial" w:cs="Arial"/>
          <w:color w:val="333333"/>
          <w:lang w:val="fr-FR"/>
        </w:rPr>
        <w:t>CPP et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du RR,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préparer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des briefings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pour les visites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 xml:space="preserve">des hauts responsables de </w:t>
      </w:r>
      <w:smartTag w:uri="urn:schemas-microsoft-com:office:smarttags" w:element="PersonName">
        <w:smartTagPr>
          <w:attr w:name="ProductID" w:val="la Banque"/>
        </w:smartTagPr>
        <w:r w:rsidRPr="00590733">
          <w:rPr>
            <w:rStyle w:val="hps"/>
            <w:rFonts w:ascii="Arial" w:hAnsi="Arial" w:cs="Arial"/>
            <w:color w:val="333333"/>
            <w:lang w:val="fr-FR"/>
          </w:rPr>
          <w:t>la Banque</w:t>
        </w:r>
      </w:smartTag>
      <w:r w:rsidRPr="00590733">
        <w:rPr>
          <w:rStyle w:val="hps"/>
          <w:rFonts w:ascii="Arial" w:hAnsi="Arial" w:cs="Arial"/>
          <w:color w:val="333333"/>
          <w:lang w:val="fr-FR"/>
        </w:rPr>
        <w:t xml:space="preserve"> au Bénin ;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Sous la direction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de l'</w:t>
      </w:r>
      <w:r w:rsidRPr="00590733">
        <w:rPr>
          <w:rFonts w:ascii="Arial" w:hAnsi="Arial" w:cs="Arial"/>
          <w:color w:val="333333"/>
          <w:lang w:val="fr-FR"/>
        </w:rPr>
        <w:t>Economiste Résident Pays</w:t>
      </w:r>
      <w:r w:rsidRPr="00590733">
        <w:rPr>
          <w:rStyle w:val="hps"/>
          <w:rFonts w:ascii="Arial" w:hAnsi="Arial" w:cs="Arial"/>
          <w:color w:val="333333"/>
          <w:lang w:val="fr-FR"/>
        </w:rPr>
        <w:t>(ERP</w:t>
      </w:r>
      <w:r w:rsidRPr="00590733">
        <w:rPr>
          <w:rFonts w:ascii="Arial" w:hAnsi="Arial" w:cs="Arial"/>
          <w:color w:val="333333"/>
          <w:lang w:val="fr-FR"/>
        </w:rPr>
        <w:t xml:space="preserve">), préparer </w:t>
      </w:r>
      <w:r w:rsidRPr="00590733">
        <w:rPr>
          <w:rStyle w:val="hps"/>
          <w:rFonts w:ascii="Arial" w:hAnsi="Arial" w:cs="Arial"/>
          <w:color w:val="333333"/>
          <w:lang w:val="fr-FR"/>
        </w:rPr>
        <w:t>des candidatures aux Trust Funds (Fonds Fiduciaires) pour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soutenir le dialogue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 xml:space="preserve">de </w:t>
      </w:r>
      <w:smartTag w:uri="urn:schemas-microsoft-com:office:smarttags" w:element="PersonName">
        <w:smartTagPr>
          <w:attr w:name="ProductID" w:val="la Banque"/>
        </w:smartTagPr>
        <w:r w:rsidRPr="00590733">
          <w:rPr>
            <w:rStyle w:val="hps"/>
            <w:rFonts w:ascii="Arial" w:hAnsi="Arial" w:cs="Arial"/>
            <w:color w:val="333333"/>
            <w:lang w:val="fr-FR"/>
          </w:rPr>
          <w:t>la Banque</w:t>
        </w:r>
      </w:smartTag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avec le parlement,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la société civile et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certaines institutions</w:t>
      </w:r>
      <w:r w:rsidRPr="00590733">
        <w:rPr>
          <w:rFonts w:ascii="Arial" w:hAnsi="Arial" w:cs="Arial"/>
          <w:color w:val="333333"/>
          <w:lang w:val="fr-FR"/>
        </w:rPr>
        <w:t xml:space="preserve">, </w:t>
      </w:r>
      <w:r>
        <w:rPr>
          <w:rStyle w:val="hps"/>
          <w:rFonts w:ascii="Arial" w:hAnsi="Arial" w:cs="Arial"/>
          <w:color w:val="333333"/>
          <w:lang w:val="fr-FR"/>
        </w:rPr>
        <w:t xml:space="preserve">et </w:t>
      </w:r>
      <w:r w:rsidRPr="00590733">
        <w:rPr>
          <w:rStyle w:val="hps"/>
          <w:rFonts w:ascii="Arial" w:hAnsi="Arial" w:cs="Arial"/>
          <w:color w:val="333333"/>
          <w:lang w:val="fr-FR"/>
        </w:rPr>
        <w:t>aider l’ERP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dans l'exécution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du programme de subventions</w:t>
      </w:r>
      <w:r w:rsidRPr="00590733">
        <w:rPr>
          <w:rFonts w:ascii="Arial" w:hAnsi="Arial" w:cs="Arial"/>
          <w:color w:val="333333"/>
          <w:lang w:val="fr-FR"/>
        </w:rPr>
        <w:t>.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Préparer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des briefings mensuels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 xml:space="preserve">pour </w:t>
      </w:r>
      <w:smartTag w:uri="urn:schemas-microsoft-com:office:smarttags" w:element="PersonName">
        <w:smartTagPr>
          <w:attr w:name="ProductID" w:val="la VP"/>
        </w:smartTagPr>
        <w:r w:rsidRPr="00590733">
          <w:rPr>
            <w:rStyle w:val="hps"/>
            <w:rFonts w:ascii="Arial" w:hAnsi="Arial" w:cs="Arial"/>
            <w:color w:val="333333"/>
            <w:lang w:val="fr-FR"/>
          </w:rPr>
          <w:t>la</w:t>
        </w:r>
        <w:r>
          <w:rPr>
            <w:rStyle w:val="hps"/>
            <w:rFonts w:ascii="Arial" w:hAnsi="Arial" w:cs="Arial"/>
            <w:color w:val="333333"/>
            <w:lang w:val="fr-FR"/>
          </w:rPr>
          <w:t xml:space="preserve"> </w:t>
        </w:r>
        <w:r w:rsidRPr="00590733">
          <w:rPr>
            <w:rStyle w:val="hps"/>
            <w:rFonts w:ascii="Arial" w:hAnsi="Arial" w:cs="Arial"/>
            <w:color w:val="333333"/>
            <w:lang w:val="fr-FR"/>
          </w:rPr>
          <w:t>VP</w:t>
        </w:r>
      </w:smartTag>
      <w:r w:rsidRPr="00590733">
        <w:rPr>
          <w:rStyle w:val="hps"/>
          <w:rFonts w:ascii="Arial" w:hAnsi="Arial" w:cs="Arial"/>
          <w:color w:val="333333"/>
          <w:lang w:val="fr-FR"/>
        </w:rPr>
        <w:t> ;</w:t>
      </w:r>
    </w:p>
    <w:p w:rsidR="00BB1C5B" w:rsidRPr="0041102B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Assister le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RR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pour des missions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ponctuelles ;</w:t>
      </w:r>
    </w:p>
    <w:p w:rsidR="00BB1C5B" w:rsidRPr="00BF6CCF" w:rsidRDefault="00BB1C5B" w:rsidP="005907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Style w:val="hps"/>
          <w:rFonts w:ascii="Helv" w:hAnsi="Helv" w:cs="Helv"/>
          <w:color w:val="000000"/>
          <w:sz w:val="20"/>
          <w:szCs w:val="20"/>
          <w:lang w:val="fr-FR"/>
        </w:rPr>
      </w:pPr>
      <w:r w:rsidRPr="00590733">
        <w:rPr>
          <w:rStyle w:val="hps"/>
          <w:rFonts w:ascii="Arial" w:hAnsi="Arial" w:cs="Arial"/>
          <w:color w:val="333333"/>
          <w:lang w:val="fr-FR"/>
        </w:rPr>
        <w:t>Aider le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CPP pour des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missions</w:t>
      </w:r>
      <w:r>
        <w:rPr>
          <w:rStyle w:val="hps"/>
          <w:rFonts w:ascii="Arial" w:hAnsi="Arial" w:cs="Arial"/>
          <w:color w:val="333333"/>
          <w:lang w:val="fr-FR"/>
        </w:rPr>
        <w:t xml:space="preserve"> </w:t>
      </w:r>
      <w:r w:rsidRPr="00590733">
        <w:rPr>
          <w:rStyle w:val="hps"/>
          <w:rFonts w:ascii="Arial" w:hAnsi="Arial" w:cs="Arial"/>
          <w:color w:val="333333"/>
          <w:lang w:val="fr-FR"/>
        </w:rPr>
        <w:t>ad ’hoc.</w:t>
      </w:r>
    </w:p>
    <w:p w:rsidR="00BB1C5B" w:rsidRDefault="00BB1C5B" w:rsidP="00BF6CCF">
      <w:pPr>
        <w:pStyle w:val="ListParagraph"/>
        <w:autoSpaceDE w:val="0"/>
        <w:autoSpaceDN w:val="0"/>
        <w:adjustRightInd w:val="0"/>
        <w:spacing w:after="0" w:line="360" w:lineRule="auto"/>
        <w:rPr>
          <w:rStyle w:val="hps"/>
          <w:rFonts w:ascii="Arial" w:hAnsi="Arial" w:cs="Arial"/>
          <w:color w:val="333333"/>
          <w:lang w:val="fr-FR"/>
        </w:rPr>
      </w:pPr>
    </w:p>
    <w:p w:rsidR="00BB1C5B" w:rsidRPr="00BF6CCF" w:rsidRDefault="00BB1C5B" w:rsidP="00BF6CCF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Style w:val="hps"/>
          <w:rFonts w:ascii="Arial" w:hAnsi="Arial" w:cs="Arial"/>
          <w:b/>
          <w:color w:val="333333"/>
          <w:lang w:val="fr-FR"/>
        </w:rPr>
      </w:pPr>
      <w:r>
        <w:rPr>
          <w:rStyle w:val="hps"/>
          <w:rFonts w:ascii="Arial" w:hAnsi="Arial" w:cs="Arial"/>
          <w:b/>
          <w:color w:val="333333"/>
          <w:lang w:val="fr-FR"/>
        </w:rPr>
        <w:t xml:space="preserve">Envoyer CV et lettre de motivation à </w:t>
      </w:r>
      <w:r w:rsidRPr="00BF6CCF">
        <w:rPr>
          <w:rStyle w:val="hps"/>
          <w:rFonts w:ascii="Arial" w:hAnsi="Arial" w:cs="Arial"/>
          <w:b/>
          <w:color w:val="333333"/>
          <w:lang w:val="fr-FR"/>
        </w:rPr>
        <w:t>ofremond@worldbank.org</w:t>
      </w:r>
    </w:p>
    <w:sectPr w:rsidR="00BB1C5B" w:rsidRPr="00BF6CCF" w:rsidSect="007473A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C6D422"/>
    <w:lvl w:ilvl="0">
      <w:numFmt w:val="bullet"/>
      <w:lvlText w:val="*"/>
      <w:lvlJc w:val="left"/>
    </w:lvl>
  </w:abstractNum>
  <w:abstractNum w:abstractNumId="1">
    <w:nsid w:val="08AA0A1D"/>
    <w:multiLevelType w:val="hybridMultilevel"/>
    <w:tmpl w:val="6478EC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33333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06289"/>
    <w:multiLevelType w:val="hybridMultilevel"/>
    <w:tmpl w:val="DBB8A290"/>
    <w:lvl w:ilvl="0" w:tplc="6FD83FD2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color w:val="333333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976E7"/>
    <w:multiLevelType w:val="hybridMultilevel"/>
    <w:tmpl w:val="AE98B2F6"/>
    <w:lvl w:ilvl="0" w:tplc="6FD83FD2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color w:val="333333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7553C"/>
    <w:multiLevelType w:val="hybridMultilevel"/>
    <w:tmpl w:val="3800C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33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61377"/>
    <w:multiLevelType w:val="hybridMultilevel"/>
    <w:tmpl w:val="E9B45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9A6"/>
    <w:rsid w:val="00000258"/>
    <w:rsid w:val="00003CDB"/>
    <w:rsid w:val="0000604B"/>
    <w:rsid w:val="00006A15"/>
    <w:rsid w:val="0001051D"/>
    <w:rsid w:val="000114FA"/>
    <w:rsid w:val="0001465E"/>
    <w:rsid w:val="0001615B"/>
    <w:rsid w:val="00017A26"/>
    <w:rsid w:val="00026392"/>
    <w:rsid w:val="00027705"/>
    <w:rsid w:val="00034083"/>
    <w:rsid w:val="0004066C"/>
    <w:rsid w:val="00041039"/>
    <w:rsid w:val="00044034"/>
    <w:rsid w:val="000442B2"/>
    <w:rsid w:val="00044413"/>
    <w:rsid w:val="00053E65"/>
    <w:rsid w:val="000656D6"/>
    <w:rsid w:val="00071F3C"/>
    <w:rsid w:val="0007439B"/>
    <w:rsid w:val="00074C09"/>
    <w:rsid w:val="00076776"/>
    <w:rsid w:val="00090F98"/>
    <w:rsid w:val="00092E85"/>
    <w:rsid w:val="000A0FFE"/>
    <w:rsid w:val="000A2CCD"/>
    <w:rsid w:val="000A352B"/>
    <w:rsid w:val="000A3753"/>
    <w:rsid w:val="000A3C09"/>
    <w:rsid w:val="000A3D0F"/>
    <w:rsid w:val="000C1FFC"/>
    <w:rsid w:val="000C4528"/>
    <w:rsid w:val="000C70C7"/>
    <w:rsid w:val="000D0BF7"/>
    <w:rsid w:val="000D28EC"/>
    <w:rsid w:val="000D3841"/>
    <w:rsid w:val="000D478C"/>
    <w:rsid w:val="000D5BD6"/>
    <w:rsid w:val="000D6AFF"/>
    <w:rsid w:val="000D79A8"/>
    <w:rsid w:val="000D7A0B"/>
    <w:rsid w:val="000D7B50"/>
    <w:rsid w:val="000E035F"/>
    <w:rsid w:val="000E0713"/>
    <w:rsid w:val="000E1599"/>
    <w:rsid w:val="000E2F86"/>
    <w:rsid w:val="000E4C63"/>
    <w:rsid w:val="000F0040"/>
    <w:rsid w:val="000F2B4F"/>
    <w:rsid w:val="000F5ED2"/>
    <w:rsid w:val="000F76BB"/>
    <w:rsid w:val="00103EC6"/>
    <w:rsid w:val="00104957"/>
    <w:rsid w:val="00104B2F"/>
    <w:rsid w:val="00116047"/>
    <w:rsid w:val="00126AFB"/>
    <w:rsid w:val="00126B5D"/>
    <w:rsid w:val="0013460C"/>
    <w:rsid w:val="00140E82"/>
    <w:rsid w:val="001412F6"/>
    <w:rsid w:val="00142544"/>
    <w:rsid w:val="0014269B"/>
    <w:rsid w:val="00142E5C"/>
    <w:rsid w:val="001444E6"/>
    <w:rsid w:val="0014656B"/>
    <w:rsid w:val="00151CD9"/>
    <w:rsid w:val="00156BE2"/>
    <w:rsid w:val="0016112E"/>
    <w:rsid w:val="0017047D"/>
    <w:rsid w:val="00170BD4"/>
    <w:rsid w:val="00171CB2"/>
    <w:rsid w:val="00175378"/>
    <w:rsid w:val="00175452"/>
    <w:rsid w:val="00175C8E"/>
    <w:rsid w:val="00180CDF"/>
    <w:rsid w:val="00187734"/>
    <w:rsid w:val="00190D20"/>
    <w:rsid w:val="00192F27"/>
    <w:rsid w:val="001951C0"/>
    <w:rsid w:val="00196DDC"/>
    <w:rsid w:val="001972CD"/>
    <w:rsid w:val="001A017C"/>
    <w:rsid w:val="001A78BB"/>
    <w:rsid w:val="001B0B8B"/>
    <w:rsid w:val="001C28CA"/>
    <w:rsid w:val="001C4BEA"/>
    <w:rsid w:val="001C545D"/>
    <w:rsid w:val="001C6B96"/>
    <w:rsid w:val="001D14FF"/>
    <w:rsid w:val="001D2630"/>
    <w:rsid w:val="001D4D0A"/>
    <w:rsid w:val="001D52BF"/>
    <w:rsid w:val="001D5545"/>
    <w:rsid w:val="001D5EF9"/>
    <w:rsid w:val="001D62DB"/>
    <w:rsid w:val="001E1101"/>
    <w:rsid w:val="001E3E14"/>
    <w:rsid w:val="001E6DC8"/>
    <w:rsid w:val="001F63FB"/>
    <w:rsid w:val="002007A9"/>
    <w:rsid w:val="00201D5A"/>
    <w:rsid w:val="00205A86"/>
    <w:rsid w:val="0020791E"/>
    <w:rsid w:val="00211B12"/>
    <w:rsid w:val="00211E72"/>
    <w:rsid w:val="00215415"/>
    <w:rsid w:val="00217793"/>
    <w:rsid w:val="00224ECA"/>
    <w:rsid w:val="00226125"/>
    <w:rsid w:val="0023410C"/>
    <w:rsid w:val="002360B9"/>
    <w:rsid w:val="002378FF"/>
    <w:rsid w:val="0024291E"/>
    <w:rsid w:val="002518D6"/>
    <w:rsid w:val="00252C04"/>
    <w:rsid w:val="00253875"/>
    <w:rsid w:val="002567EE"/>
    <w:rsid w:val="00257CDF"/>
    <w:rsid w:val="00260202"/>
    <w:rsid w:val="00264F52"/>
    <w:rsid w:val="002651CD"/>
    <w:rsid w:val="0026521A"/>
    <w:rsid w:val="00266BB8"/>
    <w:rsid w:val="0027026D"/>
    <w:rsid w:val="0027164F"/>
    <w:rsid w:val="002744D6"/>
    <w:rsid w:val="00282EF1"/>
    <w:rsid w:val="00283636"/>
    <w:rsid w:val="002836E2"/>
    <w:rsid w:val="002857BB"/>
    <w:rsid w:val="00286B6A"/>
    <w:rsid w:val="00287517"/>
    <w:rsid w:val="00290181"/>
    <w:rsid w:val="002931AF"/>
    <w:rsid w:val="0029498E"/>
    <w:rsid w:val="00297199"/>
    <w:rsid w:val="002972CD"/>
    <w:rsid w:val="002A293D"/>
    <w:rsid w:val="002A45CE"/>
    <w:rsid w:val="002B0100"/>
    <w:rsid w:val="002B0356"/>
    <w:rsid w:val="002B1BB7"/>
    <w:rsid w:val="002B20B1"/>
    <w:rsid w:val="002B52B7"/>
    <w:rsid w:val="002B5EBA"/>
    <w:rsid w:val="002C16D2"/>
    <w:rsid w:val="002C2C93"/>
    <w:rsid w:val="002C561E"/>
    <w:rsid w:val="002C5CBD"/>
    <w:rsid w:val="002C76C3"/>
    <w:rsid w:val="002D3736"/>
    <w:rsid w:val="002D48E7"/>
    <w:rsid w:val="002D665E"/>
    <w:rsid w:val="002E525E"/>
    <w:rsid w:val="002F2EC3"/>
    <w:rsid w:val="002F5E7B"/>
    <w:rsid w:val="002F7691"/>
    <w:rsid w:val="003017AD"/>
    <w:rsid w:val="00303CF6"/>
    <w:rsid w:val="00310EA1"/>
    <w:rsid w:val="0031146D"/>
    <w:rsid w:val="0031764D"/>
    <w:rsid w:val="00320FFF"/>
    <w:rsid w:val="00321451"/>
    <w:rsid w:val="003229F0"/>
    <w:rsid w:val="0032360E"/>
    <w:rsid w:val="00325205"/>
    <w:rsid w:val="0032652E"/>
    <w:rsid w:val="00327C92"/>
    <w:rsid w:val="0033162B"/>
    <w:rsid w:val="003346AC"/>
    <w:rsid w:val="003350C6"/>
    <w:rsid w:val="003445C9"/>
    <w:rsid w:val="0034506A"/>
    <w:rsid w:val="00351BF4"/>
    <w:rsid w:val="00356944"/>
    <w:rsid w:val="003569B1"/>
    <w:rsid w:val="00360421"/>
    <w:rsid w:val="00361643"/>
    <w:rsid w:val="00373D86"/>
    <w:rsid w:val="003749E6"/>
    <w:rsid w:val="003764FF"/>
    <w:rsid w:val="00377509"/>
    <w:rsid w:val="003852C0"/>
    <w:rsid w:val="0038749A"/>
    <w:rsid w:val="0039395E"/>
    <w:rsid w:val="003A0FF1"/>
    <w:rsid w:val="003A45F2"/>
    <w:rsid w:val="003A5EB5"/>
    <w:rsid w:val="003A7C8C"/>
    <w:rsid w:val="003B4388"/>
    <w:rsid w:val="003B5283"/>
    <w:rsid w:val="003C03BA"/>
    <w:rsid w:val="003C1B28"/>
    <w:rsid w:val="003C4EE6"/>
    <w:rsid w:val="003C7A1C"/>
    <w:rsid w:val="003D0716"/>
    <w:rsid w:val="003D5DD2"/>
    <w:rsid w:val="003D603A"/>
    <w:rsid w:val="003D7FAD"/>
    <w:rsid w:val="003E0D5A"/>
    <w:rsid w:val="003E1333"/>
    <w:rsid w:val="003F2B03"/>
    <w:rsid w:val="003F3171"/>
    <w:rsid w:val="003F51BF"/>
    <w:rsid w:val="003F74F1"/>
    <w:rsid w:val="00401E28"/>
    <w:rsid w:val="004041F0"/>
    <w:rsid w:val="00404D97"/>
    <w:rsid w:val="00406E89"/>
    <w:rsid w:val="0041102B"/>
    <w:rsid w:val="0041104D"/>
    <w:rsid w:val="00411A91"/>
    <w:rsid w:val="00417535"/>
    <w:rsid w:val="00420F88"/>
    <w:rsid w:val="00422D90"/>
    <w:rsid w:val="00425EE3"/>
    <w:rsid w:val="0042639C"/>
    <w:rsid w:val="004354FF"/>
    <w:rsid w:val="00442014"/>
    <w:rsid w:val="00451E2E"/>
    <w:rsid w:val="0045502C"/>
    <w:rsid w:val="00460796"/>
    <w:rsid w:val="004663C7"/>
    <w:rsid w:val="00470D1C"/>
    <w:rsid w:val="004733BA"/>
    <w:rsid w:val="00475DA7"/>
    <w:rsid w:val="00477100"/>
    <w:rsid w:val="004846DB"/>
    <w:rsid w:val="00487AF7"/>
    <w:rsid w:val="004928FD"/>
    <w:rsid w:val="00497A93"/>
    <w:rsid w:val="00497DD3"/>
    <w:rsid w:val="004A0FCA"/>
    <w:rsid w:val="004A7981"/>
    <w:rsid w:val="004A79A6"/>
    <w:rsid w:val="004B16EC"/>
    <w:rsid w:val="004B2B13"/>
    <w:rsid w:val="004B428F"/>
    <w:rsid w:val="004B4EC6"/>
    <w:rsid w:val="004B7198"/>
    <w:rsid w:val="004C4CBB"/>
    <w:rsid w:val="004C6BFA"/>
    <w:rsid w:val="004D3DA9"/>
    <w:rsid w:val="004D6859"/>
    <w:rsid w:val="004D7860"/>
    <w:rsid w:val="004E330A"/>
    <w:rsid w:val="004E3C46"/>
    <w:rsid w:val="004E436F"/>
    <w:rsid w:val="004E5405"/>
    <w:rsid w:val="004E5FA3"/>
    <w:rsid w:val="004E60F8"/>
    <w:rsid w:val="004F1CCF"/>
    <w:rsid w:val="004F2B74"/>
    <w:rsid w:val="004F3962"/>
    <w:rsid w:val="004F6AFC"/>
    <w:rsid w:val="004F6F27"/>
    <w:rsid w:val="0050020C"/>
    <w:rsid w:val="0050724D"/>
    <w:rsid w:val="005112D7"/>
    <w:rsid w:val="00511559"/>
    <w:rsid w:val="00511C33"/>
    <w:rsid w:val="005155CC"/>
    <w:rsid w:val="00520B01"/>
    <w:rsid w:val="005224F5"/>
    <w:rsid w:val="0053258C"/>
    <w:rsid w:val="0055041A"/>
    <w:rsid w:val="005532CE"/>
    <w:rsid w:val="00553C75"/>
    <w:rsid w:val="00554804"/>
    <w:rsid w:val="00556F40"/>
    <w:rsid w:val="0056291A"/>
    <w:rsid w:val="00567CBA"/>
    <w:rsid w:val="005706B3"/>
    <w:rsid w:val="00577277"/>
    <w:rsid w:val="00582291"/>
    <w:rsid w:val="00587A9B"/>
    <w:rsid w:val="00590733"/>
    <w:rsid w:val="0059278A"/>
    <w:rsid w:val="005947DF"/>
    <w:rsid w:val="00595716"/>
    <w:rsid w:val="00596325"/>
    <w:rsid w:val="005964DC"/>
    <w:rsid w:val="005A05B5"/>
    <w:rsid w:val="005A77A9"/>
    <w:rsid w:val="005B04EE"/>
    <w:rsid w:val="005B3AE3"/>
    <w:rsid w:val="005C5B3C"/>
    <w:rsid w:val="005C633C"/>
    <w:rsid w:val="005C6429"/>
    <w:rsid w:val="005D2C92"/>
    <w:rsid w:val="005E3100"/>
    <w:rsid w:val="005E453B"/>
    <w:rsid w:val="005E53A9"/>
    <w:rsid w:val="005E6A47"/>
    <w:rsid w:val="005F3EFA"/>
    <w:rsid w:val="005F549F"/>
    <w:rsid w:val="005F5B27"/>
    <w:rsid w:val="005F660A"/>
    <w:rsid w:val="00600BE8"/>
    <w:rsid w:val="00601030"/>
    <w:rsid w:val="006042C7"/>
    <w:rsid w:val="00606ED4"/>
    <w:rsid w:val="006070E1"/>
    <w:rsid w:val="00607AA9"/>
    <w:rsid w:val="006130FC"/>
    <w:rsid w:val="00616528"/>
    <w:rsid w:val="00617427"/>
    <w:rsid w:val="00617F68"/>
    <w:rsid w:val="006222F1"/>
    <w:rsid w:val="00622894"/>
    <w:rsid w:val="00623384"/>
    <w:rsid w:val="00626C7B"/>
    <w:rsid w:val="00632266"/>
    <w:rsid w:val="0063342D"/>
    <w:rsid w:val="00635544"/>
    <w:rsid w:val="0063696D"/>
    <w:rsid w:val="006369DE"/>
    <w:rsid w:val="00640CEE"/>
    <w:rsid w:val="0064237B"/>
    <w:rsid w:val="00643325"/>
    <w:rsid w:val="006551A1"/>
    <w:rsid w:val="0066292D"/>
    <w:rsid w:val="0066324E"/>
    <w:rsid w:val="0066597B"/>
    <w:rsid w:val="00666635"/>
    <w:rsid w:val="00673AD1"/>
    <w:rsid w:val="00674A2C"/>
    <w:rsid w:val="00674A7C"/>
    <w:rsid w:val="00681890"/>
    <w:rsid w:val="00682804"/>
    <w:rsid w:val="006874A5"/>
    <w:rsid w:val="006904F4"/>
    <w:rsid w:val="006A14E7"/>
    <w:rsid w:val="006A17A0"/>
    <w:rsid w:val="006A481C"/>
    <w:rsid w:val="006A4EF1"/>
    <w:rsid w:val="006A6434"/>
    <w:rsid w:val="006B6C98"/>
    <w:rsid w:val="006B7694"/>
    <w:rsid w:val="006C10D8"/>
    <w:rsid w:val="006C14F7"/>
    <w:rsid w:val="006C152B"/>
    <w:rsid w:val="006C36A4"/>
    <w:rsid w:val="006D21FD"/>
    <w:rsid w:val="006D6C04"/>
    <w:rsid w:val="006E0687"/>
    <w:rsid w:val="006E2077"/>
    <w:rsid w:val="006E5E36"/>
    <w:rsid w:val="006F2A81"/>
    <w:rsid w:val="006F43DF"/>
    <w:rsid w:val="006F513C"/>
    <w:rsid w:val="006F56F9"/>
    <w:rsid w:val="006F6D8F"/>
    <w:rsid w:val="006F799A"/>
    <w:rsid w:val="00701C8A"/>
    <w:rsid w:val="00705B38"/>
    <w:rsid w:val="00710626"/>
    <w:rsid w:val="00713750"/>
    <w:rsid w:val="007140AE"/>
    <w:rsid w:val="00714FFF"/>
    <w:rsid w:val="00723342"/>
    <w:rsid w:val="007247BC"/>
    <w:rsid w:val="00726508"/>
    <w:rsid w:val="00726E68"/>
    <w:rsid w:val="00731BE0"/>
    <w:rsid w:val="00736AF5"/>
    <w:rsid w:val="007473A4"/>
    <w:rsid w:val="00754AFC"/>
    <w:rsid w:val="00754B30"/>
    <w:rsid w:val="007559E2"/>
    <w:rsid w:val="007578DA"/>
    <w:rsid w:val="00760226"/>
    <w:rsid w:val="00760DCB"/>
    <w:rsid w:val="00761706"/>
    <w:rsid w:val="00762D2D"/>
    <w:rsid w:val="00764BF4"/>
    <w:rsid w:val="007721FE"/>
    <w:rsid w:val="00772959"/>
    <w:rsid w:val="00776BE9"/>
    <w:rsid w:val="00785C8F"/>
    <w:rsid w:val="00793A9F"/>
    <w:rsid w:val="007A0661"/>
    <w:rsid w:val="007A087C"/>
    <w:rsid w:val="007A0FCA"/>
    <w:rsid w:val="007A542F"/>
    <w:rsid w:val="007A625C"/>
    <w:rsid w:val="007B1AF0"/>
    <w:rsid w:val="007B6C9C"/>
    <w:rsid w:val="007C17E1"/>
    <w:rsid w:val="007C1E8D"/>
    <w:rsid w:val="007C7F4E"/>
    <w:rsid w:val="007D3F09"/>
    <w:rsid w:val="007D400C"/>
    <w:rsid w:val="007D5569"/>
    <w:rsid w:val="007E0452"/>
    <w:rsid w:val="007E2681"/>
    <w:rsid w:val="007F7ACE"/>
    <w:rsid w:val="00803F6B"/>
    <w:rsid w:val="00811872"/>
    <w:rsid w:val="00811A5E"/>
    <w:rsid w:val="008144BA"/>
    <w:rsid w:val="008202B9"/>
    <w:rsid w:val="00823F74"/>
    <w:rsid w:val="008243E1"/>
    <w:rsid w:val="0083035D"/>
    <w:rsid w:val="00830858"/>
    <w:rsid w:val="00831BA4"/>
    <w:rsid w:val="00832E5F"/>
    <w:rsid w:val="00833A52"/>
    <w:rsid w:val="008359A8"/>
    <w:rsid w:val="00840FDA"/>
    <w:rsid w:val="00847A15"/>
    <w:rsid w:val="00855C94"/>
    <w:rsid w:val="008633AF"/>
    <w:rsid w:val="00864A30"/>
    <w:rsid w:val="00865370"/>
    <w:rsid w:val="0086609C"/>
    <w:rsid w:val="0087337D"/>
    <w:rsid w:val="008744B0"/>
    <w:rsid w:val="00885CBA"/>
    <w:rsid w:val="00893C1A"/>
    <w:rsid w:val="00894FC6"/>
    <w:rsid w:val="008A38F2"/>
    <w:rsid w:val="008A758F"/>
    <w:rsid w:val="008C39D1"/>
    <w:rsid w:val="008D24E3"/>
    <w:rsid w:val="008E2547"/>
    <w:rsid w:val="008E5DFB"/>
    <w:rsid w:val="008E65F6"/>
    <w:rsid w:val="008E668D"/>
    <w:rsid w:val="008E79B5"/>
    <w:rsid w:val="008F27FA"/>
    <w:rsid w:val="008F2F5D"/>
    <w:rsid w:val="008F391A"/>
    <w:rsid w:val="008F54A5"/>
    <w:rsid w:val="008F6527"/>
    <w:rsid w:val="009025D3"/>
    <w:rsid w:val="00905636"/>
    <w:rsid w:val="00906B84"/>
    <w:rsid w:val="00911811"/>
    <w:rsid w:val="00914878"/>
    <w:rsid w:val="00916681"/>
    <w:rsid w:val="0091744D"/>
    <w:rsid w:val="009175F2"/>
    <w:rsid w:val="009221B1"/>
    <w:rsid w:val="00923E72"/>
    <w:rsid w:val="009253A7"/>
    <w:rsid w:val="0093244B"/>
    <w:rsid w:val="0093292A"/>
    <w:rsid w:val="00933269"/>
    <w:rsid w:val="009367A9"/>
    <w:rsid w:val="009368DF"/>
    <w:rsid w:val="00943D45"/>
    <w:rsid w:val="00944827"/>
    <w:rsid w:val="00945E20"/>
    <w:rsid w:val="00955413"/>
    <w:rsid w:val="00956958"/>
    <w:rsid w:val="00961FFD"/>
    <w:rsid w:val="009659C6"/>
    <w:rsid w:val="00970956"/>
    <w:rsid w:val="00971D15"/>
    <w:rsid w:val="009720BB"/>
    <w:rsid w:val="0098620B"/>
    <w:rsid w:val="009946D2"/>
    <w:rsid w:val="009B280C"/>
    <w:rsid w:val="009B2B06"/>
    <w:rsid w:val="009B666C"/>
    <w:rsid w:val="009B6D67"/>
    <w:rsid w:val="009B7B36"/>
    <w:rsid w:val="009C375E"/>
    <w:rsid w:val="009C68EC"/>
    <w:rsid w:val="009D1762"/>
    <w:rsid w:val="009D4FA2"/>
    <w:rsid w:val="009E06EB"/>
    <w:rsid w:val="009E2DA7"/>
    <w:rsid w:val="009E6B59"/>
    <w:rsid w:val="009F4893"/>
    <w:rsid w:val="009F64AB"/>
    <w:rsid w:val="00A003C4"/>
    <w:rsid w:val="00A05136"/>
    <w:rsid w:val="00A0550B"/>
    <w:rsid w:val="00A06D3A"/>
    <w:rsid w:val="00A11801"/>
    <w:rsid w:val="00A16A28"/>
    <w:rsid w:val="00A20A9D"/>
    <w:rsid w:val="00A23FC7"/>
    <w:rsid w:val="00A32264"/>
    <w:rsid w:val="00A32CC2"/>
    <w:rsid w:val="00A3307B"/>
    <w:rsid w:val="00A368B2"/>
    <w:rsid w:val="00A37C3A"/>
    <w:rsid w:val="00A40545"/>
    <w:rsid w:val="00A41056"/>
    <w:rsid w:val="00A42ACF"/>
    <w:rsid w:val="00A500AC"/>
    <w:rsid w:val="00A50DED"/>
    <w:rsid w:val="00A53E43"/>
    <w:rsid w:val="00A554FA"/>
    <w:rsid w:val="00A55B71"/>
    <w:rsid w:val="00A61227"/>
    <w:rsid w:val="00A61580"/>
    <w:rsid w:val="00A63641"/>
    <w:rsid w:val="00A647C2"/>
    <w:rsid w:val="00A65474"/>
    <w:rsid w:val="00A7511B"/>
    <w:rsid w:val="00A77075"/>
    <w:rsid w:val="00A77E53"/>
    <w:rsid w:val="00A81A95"/>
    <w:rsid w:val="00A87369"/>
    <w:rsid w:val="00A87C07"/>
    <w:rsid w:val="00A970C3"/>
    <w:rsid w:val="00AA0C1E"/>
    <w:rsid w:val="00AA2256"/>
    <w:rsid w:val="00AA286E"/>
    <w:rsid w:val="00AA52EF"/>
    <w:rsid w:val="00AA5E2E"/>
    <w:rsid w:val="00AB0D41"/>
    <w:rsid w:val="00AB52CE"/>
    <w:rsid w:val="00AC31A3"/>
    <w:rsid w:val="00AC7561"/>
    <w:rsid w:val="00AD0022"/>
    <w:rsid w:val="00AD03C5"/>
    <w:rsid w:val="00AD5B6A"/>
    <w:rsid w:val="00AD79FA"/>
    <w:rsid w:val="00AE29C8"/>
    <w:rsid w:val="00AE52F5"/>
    <w:rsid w:val="00AF2707"/>
    <w:rsid w:val="00AF5A84"/>
    <w:rsid w:val="00AF6074"/>
    <w:rsid w:val="00AF77DE"/>
    <w:rsid w:val="00B064A3"/>
    <w:rsid w:val="00B10FED"/>
    <w:rsid w:val="00B13A7C"/>
    <w:rsid w:val="00B16449"/>
    <w:rsid w:val="00B2170D"/>
    <w:rsid w:val="00B23A0E"/>
    <w:rsid w:val="00B2493E"/>
    <w:rsid w:val="00B33C8C"/>
    <w:rsid w:val="00B359F5"/>
    <w:rsid w:val="00B402B7"/>
    <w:rsid w:val="00B407FE"/>
    <w:rsid w:val="00B41A26"/>
    <w:rsid w:val="00B45364"/>
    <w:rsid w:val="00B45FDD"/>
    <w:rsid w:val="00B4643A"/>
    <w:rsid w:val="00B511B0"/>
    <w:rsid w:val="00B545BF"/>
    <w:rsid w:val="00B60414"/>
    <w:rsid w:val="00B657DA"/>
    <w:rsid w:val="00B7171C"/>
    <w:rsid w:val="00B71FC0"/>
    <w:rsid w:val="00B75D0D"/>
    <w:rsid w:val="00B75DBE"/>
    <w:rsid w:val="00B77597"/>
    <w:rsid w:val="00B8246C"/>
    <w:rsid w:val="00B8661A"/>
    <w:rsid w:val="00B925EE"/>
    <w:rsid w:val="00B935B5"/>
    <w:rsid w:val="00B97856"/>
    <w:rsid w:val="00B97901"/>
    <w:rsid w:val="00B97918"/>
    <w:rsid w:val="00BA7E56"/>
    <w:rsid w:val="00BB1C5B"/>
    <w:rsid w:val="00BC0A5B"/>
    <w:rsid w:val="00BC202E"/>
    <w:rsid w:val="00BC40C4"/>
    <w:rsid w:val="00BD04B8"/>
    <w:rsid w:val="00BD1301"/>
    <w:rsid w:val="00BD4DD3"/>
    <w:rsid w:val="00BD5DAB"/>
    <w:rsid w:val="00BD602F"/>
    <w:rsid w:val="00BE1C5B"/>
    <w:rsid w:val="00BE40BF"/>
    <w:rsid w:val="00BE64BB"/>
    <w:rsid w:val="00BE72DD"/>
    <w:rsid w:val="00BF3867"/>
    <w:rsid w:val="00BF6A79"/>
    <w:rsid w:val="00BF6CCF"/>
    <w:rsid w:val="00BF7FA9"/>
    <w:rsid w:val="00C02C95"/>
    <w:rsid w:val="00C0312D"/>
    <w:rsid w:val="00C0349D"/>
    <w:rsid w:val="00C03763"/>
    <w:rsid w:val="00C04B96"/>
    <w:rsid w:val="00C04F87"/>
    <w:rsid w:val="00C0607A"/>
    <w:rsid w:val="00C11EB0"/>
    <w:rsid w:val="00C133B6"/>
    <w:rsid w:val="00C1767C"/>
    <w:rsid w:val="00C246C0"/>
    <w:rsid w:val="00C248BD"/>
    <w:rsid w:val="00C25108"/>
    <w:rsid w:val="00C278A1"/>
    <w:rsid w:val="00C32AB9"/>
    <w:rsid w:val="00C33BFF"/>
    <w:rsid w:val="00C416D5"/>
    <w:rsid w:val="00C44E68"/>
    <w:rsid w:val="00C470C8"/>
    <w:rsid w:val="00C54150"/>
    <w:rsid w:val="00C5600B"/>
    <w:rsid w:val="00C6176D"/>
    <w:rsid w:val="00C65226"/>
    <w:rsid w:val="00C73AD4"/>
    <w:rsid w:val="00C76389"/>
    <w:rsid w:val="00C77471"/>
    <w:rsid w:val="00C81199"/>
    <w:rsid w:val="00C81A54"/>
    <w:rsid w:val="00C826AC"/>
    <w:rsid w:val="00C83D81"/>
    <w:rsid w:val="00C8517A"/>
    <w:rsid w:val="00C858C8"/>
    <w:rsid w:val="00C9124D"/>
    <w:rsid w:val="00C94308"/>
    <w:rsid w:val="00CA1B5B"/>
    <w:rsid w:val="00CA2CC4"/>
    <w:rsid w:val="00CA4DB6"/>
    <w:rsid w:val="00CA67E0"/>
    <w:rsid w:val="00CB42A4"/>
    <w:rsid w:val="00CB7AFA"/>
    <w:rsid w:val="00CC3FA3"/>
    <w:rsid w:val="00CC6D46"/>
    <w:rsid w:val="00CC75E4"/>
    <w:rsid w:val="00CC7FD6"/>
    <w:rsid w:val="00CD26DB"/>
    <w:rsid w:val="00CE39AC"/>
    <w:rsid w:val="00CE4567"/>
    <w:rsid w:val="00D0084B"/>
    <w:rsid w:val="00D03958"/>
    <w:rsid w:val="00D12D77"/>
    <w:rsid w:val="00D17235"/>
    <w:rsid w:val="00D2268E"/>
    <w:rsid w:val="00D26868"/>
    <w:rsid w:val="00D332BC"/>
    <w:rsid w:val="00D3482B"/>
    <w:rsid w:val="00D34A85"/>
    <w:rsid w:val="00D406C6"/>
    <w:rsid w:val="00D41650"/>
    <w:rsid w:val="00D41C07"/>
    <w:rsid w:val="00D50C7D"/>
    <w:rsid w:val="00D51421"/>
    <w:rsid w:val="00D57BC3"/>
    <w:rsid w:val="00D60D5C"/>
    <w:rsid w:val="00D65830"/>
    <w:rsid w:val="00D705EC"/>
    <w:rsid w:val="00D711C6"/>
    <w:rsid w:val="00D73CC9"/>
    <w:rsid w:val="00D75AE6"/>
    <w:rsid w:val="00D82219"/>
    <w:rsid w:val="00D826A7"/>
    <w:rsid w:val="00D83E9A"/>
    <w:rsid w:val="00D90177"/>
    <w:rsid w:val="00DA1825"/>
    <w:rsid w:val="00DA1E4C"/>
    <w:rsid w:val="00DA30AE"/>
    <w:rsid w:val="00DA41BC"/>
    <w:rsid w:val="00DA5CA4"/>
    <w:rsid w:val="00DB026E"/>
    <w:rsid w:val="00DC134F"/>
    <w:rsid w:val="00DC1B15"/>
    <w:rsid w:val="00DD3A47"/>
    <w:rsid w:val="00DD610B"/>
    <w:rsid w:val="00DE0ACF"/>
    <w:rsid w:val="00DE63D1"/>
    <w:rsid w:val="00DE6BBE"/>
    <w:rsid w:val="00DE7264"/>
    <w:rsid w:val="00DF26EA"/>
    <w:rsid w:val="00DF79DA"/>
    <w:rsid w:val="00E04BB4"/>
    <w:rsid w:val="00E10A8D"/>
    <w:rsid w:val="00E10BDF"/>
    <w:rsid w:val="00E15DAD"/>
    <w:rsid w:val="00E17FC6"/>
    <w:rsid w:val="00E2139F"/>
    <w:rsid w:val="00E2338E"/>
    <w:rsid w:val="00E24159"/>
    <w:rsid w:val="00E25C4D"/>
    <w:rsid w:val="00E26C27"/>
    <w:rsid w:val="00E30CC5"/>
    <w:rsid w:val="00E329C2"/>
    <w:rsid w:val="00E33CEB"/>
    <w:rsid w:val="00E37176"/>
    <w:rsid w:val="00E401AE"/>
    <w:rsid w:val="00E42872"/>
    <w:rsid w:val="00E51308"/>
    <w:rsid w:val="00E55F87"/>
    <w:rsid w:val="00E56D20"/>
    <w:rsid w:val="00E741BD"/>
    <w:rsid w:val="00E759E3"/>
    <w:rsid w:val="00E76318"/>
    <w:rsid w:val="00E83753"/>
    <w:rsid w:val="00E84078"/>
    <w:rsid w:val="00E86591"/>
    <w:rsid w:val="00E878F5"/>
    <w:rsid w:val="00E9220E"/>
    <w:rsid w:val="00E942F5"/>
    <w:rsid w:val="00E96C21"/>
    <w:rsid w:val="00E9777F"/>
    <w:rsid w:val="00EA0B54"/>
    <w:rsid w:val="00EA0D6E"/>
    <w:rsid w:val="00EA4FD7"/>
    <w:rsid w:val="00EA5634"/>
    <w:rsid w:val="00EB0090"/>
    <w:rsid w:val="00EB3E79"/>
    <w:rsid w:val="00EB42E1"/>
    <w:rsid w:val="00EB72FC"/>
    <w:rsid w:val="00EC60A4"/>
    <w:rsid w:val="00EC62EC"/>
    <w:rsid w:val="00EC6AC0"/>
    <w:rsid w:val="00EC7A34"/>
    <w:rsid w:val="00ED035A"/>
    <w:rsid w:val="00EE32F3"/>
    <w:rsid w:val="00EE4F99"/>
    <w:rsid w:val="00EE519A"/>
    <w:rsid w:val="00F0313C"/>
    <w:rsid w:val="00F24F89"/>
    <w:rsid w:val="00F27B3C"/>
    <w:rsid w:val="00F32957"/>
    <w:rsid w:val="00F33A5F"/>
    <w:rsid w:val="00F35B82"/>
    <w:rsid w:val="00F36BB1"/>
    <w:rsid w:val="00F42116"/>
    <w:rsid w:val="00F47152"/>
    <w:rsid w:val="00F50367"/>
    <w:rsid w:val="00F50720"/>
    <w:rsid w:val="00F52ACF"/>
    <w:rsid w:val="00F604E1"/>
    <w:rsid w:val="00F60C0F"/>
    <w:rsid w:val="00F6748E"/>
    <w:rsid w:val="00F702AC"/>
    <w:rsid w:val="00F70987"/>
    <w:rsid w:val="00F7150C"/>
    <w:rsid w:val="00F71E03"/>
    <w:rsid w:val="00F82290"/>
    <w:rsid w:val="00F87AE6"/>
    <w:rsid w:val="00F9023D"/>
    <w:rsid w:val="00F9190B"/>
    <w:rsid w:val="00F93C8E"/>
    <w:rsid w:val="00F97688"/>
    <w:rsid w:val="00FA6DBF"/>
    <w:rsid w:val="00FB1758"/>
    <w:rsid w:val="00FB3013"/>
    <w:rsid w:val="00FC01DF"/>
    <w:rsid w:val="00FC12C6"/>
    <w:rsid w:val="00FC1CDB"/>
    <w:rsid w:val="00FC3C00"/>
    <w:rsid w:val="00FC5B35"/>
    <w:rsid w:val="00FC5D1A"/>
    <w:rsid w:val="00FC6F74"/>
    <w:rsid w:val="00FC6FDF"/>
    <w:rsid w:val="00FD72C1"/>
    <w:rsid w:val="00FE39C6"/>
    <w:rsid w:val="00FE521E"/>
    <w:rsid w:val="00FF49B1"/>
    <w:rsid w:val="00FF61E4"/>
    <w:rsid w:val="00FF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3C7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79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uiPriority w:val="99"/>
    <w:rsid w:val="007F7AC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D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48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E0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277</Words>
  <Characters>1525</Characters>
  <Application>Microsoft Office Outlook</Application>
  <DocSecurity>0</DocSecurity>
  <Lines>0</Lines>
  <Paragraphs>0</Paragraphs>
  <ScaleCrop>false</ScaleCrop>
  <Company>The World Bank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TDRpour le recrutement d’ un stagiaireau Bureau de la Banque mondiale du Bénin</dc:title>
  <dc:subject/>
  <dc:creator>Olivier P. Fremond</dc:creator>
  <cp:keywords/>
  <dc:description/>
  <cp:lastModifiedBy>bruniery</cp:lastModifiedBy>
  <cp:revision>4</cp:revision>
  <cp:lastPrinted>2012-12-18T07:48:00Z</cp:lastPrinted>
  <dcterms:created xsi:type="dcterms:W3CDTF">2013-01-07T16:13:00Z</dcterms:created>
  <dcterms:modified xsi:type="dcterms:W3CDTF">2013-01-07T16:18:00Z</dcterms:modified>
</cp:coreProperties>
</file>